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AFDA4F" w14:textId="77777777" w:rsidR="009E08AB" w:rsidRPr="009C09CC" w:rsidRDefault="009E08AB" w:rsidP="009E08AB">
      <w:pPr>
        <w:pStyle w:val="Overskrift2"/>
        <w:rPr>
          <w:szCs w:val="30"/>
        </w:rPr>
      </w:pPr>
      <w:bookmarkStart w:id="0" w:name="_GoBack"/>
      <w:bookmarkEnd w:id="0"/>
      <w:r w:rsidRPr="009C09CC">
        <w:rPr>
          <w:szCs w:val="30"/>
        </w:rPr>
        <w:t>Distribusjon av jodtabletter i skoler og barnehager i Sola kommune</w:t>
      </w:r>
    </w:p>
    <w:p w14:paraId="3B57095A" w14:textId="77777777" w:rsidR="009E08AB" w:rsidRDefault="009E08AB" w:rsidP="009E08AB">
      <w:pPr>
        <w:rPr>
          <w:color w:val="2C2A28" w:themeColor="text1"/>
        </w:rPr>
      </w:pPr>
    </w:p>
    <w:p w14:paraId="150E96E4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Jodtabletter er et aktuelt tiltak ved atomhendelser med utslipp av radioaktivt jod for å beskytte mot kreft i skjoldbruskkjertelen. Risikoen for slik kreft er størst hos barn, unge, gravide og ammende, men i spesielle situasjoner kan det også være aktuelt med tabletter for voksne mellom 18 og 40 år.  </w:t>
      </w:r>
    </w:p>
    <w:p w14:paraId="6BBF7075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2A4A2B39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Opptak av radioaktivt jod i skjoldbruskkjertelen kan blokkeres ved rask tilførsel av naturlig jod (jodtabletter). Jodtabletter beskytter bare mot radioaktivt jod, og ikke mot andre radioaktive stoffer. Jodtabletter skal bare tas etter råd fra myndighetene. </w:t>
      </w:r>
    </w:p>
    <w:p w14:paraId="7A68E0C7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24841F8A" w14:textId="77777777"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Kriseutvalget for atomberedskap anbefaler at alle kommuner har jodtabletter tilgjengelige for sine innbyggere i den mest sårbare målgruppen (barn, unge under 18 år, gravide og ammende). Det innebærer at tablettene bør gjøres tilgjengelig der barn og unge oppholder seg, også på dagtid som f.eks. i skoler og barnehager. </w:t>
      </w:r>
    </w:p>
    <w:p w14:paraId="7BBAC4AD" w14:textId="77777777"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47180EFE" w14:textId="77777777"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010400B7" w14:textId="77777777" w:rsidR="009E08AB" w:rsidRPr="00B91209" w:rsidRDefault="009E08AB" w:rsidP="009E08AB">
      <w:pPr>
        <w:spacing w:line="240" w:lineRule="auto"/>
        <w:rPr>
          <w:b/>
          <w:sz w:val="20"/>
          <w:szCs w:val="20"/>
        </w:rPr>
      </w:pPr>
      <w:r w:rsidRPr="00B91209">
        <w:rPr>
          <w:b/>
          <w:sz w:val="20"/>
          <w:szCs w:val="20"/>
        </w:rPr>
        <w:t xml:space="preserve">Distribusjon av jodtabletter i skoler og barnehager i Sola kommune </w:t>
      </w:r>
    </w:p>
    <w:p w14:paraId="119C292D" w14:textId="77777777"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Ved en atomulykke vil skolen/barnehagen sørge for at ditt barn får jod for å forebygge kreft i skjoldbruskkjertelen. Dersom kommunen varsles i god tid, når det fortsatt er trygt å ferdes utendørs, vil foreldre få informasjon om å hente barnet hjem. Jod gis da av foreldre i hjemmet. </w:t>
      </w:r>
    </w:p>
    <w:p w14:paraId="2EE45BC5" w14:textId="77777777" w:rsidR="009E08AB" w:rsidRPr="00B91209" w:rsidRDefault="009E08AB" w:rsidP="009E08AB">
      <w:pPr>
        <w:spacing w:line="240" w:lineRule="auto"/>
        <w:rPr>
          <w:sz w:val="20"/>
          <w:szCs w:val="20"/>
        </w:rPr>
      </w:pPr>
      <w:r w:rsidRPr="00B91209">
        <w:rPr>
          <w:sz w:val="20"/>
          <w:szCs w:val="20"/>
        </w:rPr>
        <w:t xml:space="preserve">Statens strålevern anbefaler alle husstander med familiemedlemmer i risikogruppene å ha jod i hjemmet. </w:t>
      </w:r>
    </w:p>
    <w:p w14:paraId="09A1714B" w14:textId="77777777" w:rsidR="009E08AB" w:rsidRPr="00B91209" w:rsidRDefault="009E08AB" w:rsidP="009E08AB">
      <w:pPr>
        <w:rPr>
          <w:sz w:val="20"/>
          <w:szCs w:val="20"/>
        </w:rPr>
      </w:pPr>
    </w:p>
    <w:p w14:paraId="1184087A" w14:textId="77777777" w:rsidR="009E08AB" w:rsidRPr="00B91209" w:rsidRDefault="009E08AB" w:rsidP="009E08AB">
      <w:pPr>
        <w:rPr>
          <w:b/>
          <w:sz w:val="20"/>
          <w:szCs w:val="20"/>
        </w:rPr>
      </w:pPr>
      <w:r w:rsidRPr="00B91209">
        <w:rPr>
          <w:b/>
          <w:sz w:val="20"/>
          <w:szCs w:val="20"/>
        </w:rPr>
        <w:t xml:space="preserve">Reservasjon mot utdeling av jodtabletter </w:t>
      </w:r>
    </w:p>
    <w:p w14:paraId="1145F153" w14:textId="77777777"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I Sola kommune er det besluttet at alle skoler og barnehager skal ha jodtabletter på lager i tilfelle myndighetene gir råd om at tabletter deles ut til barn og unge. </w:t>
      </w:r>
    </w:p>
    <w:p w14:paraId="4347B370" w14:textId="77777777"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30BBAD50" w14:textId="77777777" w:rsidR="00B91209" w:rsidRPr="00B91209" w:rsidRDefault="00B91209" w:rsidP="00B91209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Dette innebærer at barnehagen vil ha et lager av tabletter som skal dekke det antall barn som går i barnehagen. Den aktuelle typen jod-tabletter er Kaliumjodid Recip 65 mg. </w:t>
      </w:r>
    </w:p>
    <w:p w14:paraId="2AF49B26" w14:textId="77777777" w:rsidR="00B91209" w:rsidRPr="00B91209" w:rsidRDefault="00B91209" w:rsidP="009E08AB">
      <w:pPr>
        <w:rPr>
          <w:sz w:val="20"/>
          <w:szCs w:val="20"/>
        </w:rPr>
      </w:pPr>
    </w:p>
    <w:p w14:paraId="04F0C66B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>Dersom man ønsker å reservere seg mot utdeling av jod-t</w:t>
      </w:r>
      <w:r w:rsidR="002E2F52" w:rsidRPr="00B91209">
        <w:rPr>
          <w:sz w:val="20"/>
          <w:szCs w:val="20"/>
        </w:rPr>
        <w:t xml:space="preserve">abletter må </w:t>
      </w:r>
      <w:r w:rsidR="00F0530F" w:rsidRPr="00B91209">
        <w:rPr>
          <w:sz w:val="20"/>
          <w:szCs w:val="20"/>
        </w:rPr>
        <w:t xml:space="preserve">det krysses av for dette i IST direkt. </w:t>
      </w:r>
    </w:p>
    <w:p w14:paraId="23F8A089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14335AF3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1134D214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Jodtabletter - infoark til publikum </w:t>
      </w:r>
    </w:p>
    <w:p w14:paraId="326C0CC7" w14:textId="77777777" w:rsidR="009E08AB" w:rsidRPr="00B91209" w:rsidRDefault="00060398" w:rsidP="009E08AB">
      <w:pPr>
        <w:rPr>
          <w:sz w:val="20"/>
          <w:szCs w:val="20"/>
        </w:rPr>
      </w:pPr>
      <w:hyperlink r:id="rId7" w:history="1">
        <w:r w:rsidR="009E08AB" w:rsidRPr="00B91209">
          <w:rPr>
            <w:rStyle w:val="Hyperkobling"/>
            <w:sz w:val="20"/>
            <w:szCs w:val="20"/>
          </w:rPr>
          <w:t>https://www.dsa.no/filer/a004a6cc4c.pdf</w:t>
        </w:r>
      </w:hyperlink>
    </w:p>
    <w:p w14:paraId="7632FB04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 </w:t>
      </w:r>
    </w:p>
    <w:p w14:paraId="1CD4C8A8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 </w:t>
      </w:r>
    </w:p>
    <w:p w14:paraId="2A22A6C8" w14:textId="77777777" w:rsidR="009E08AB" w:rsidRPr="00B91209" w:rsidRDefault="009E08AB" w:rsidP="009E08AB">
      <w:pPr>
        <w:rPr>
          <w:sz w:val="20"/>
          <w:szCs w:val="20"/>
        </w:rPr>
      </w:pPr>
      <w:r w:rsidRPr="00B91209">
        <w:rPr>
          <w:sz w:val="20"/>
          <w:szCs w:val="20"/>
        </w:rPr>
        <w:t xml:space="preserve">Informasjon om Jodtabletter på andre språk og ytterligere informasjon om distribusjon av jodtabletter til befolkningen finnes på hjemmesiden til Direktoratet for strålevern og atomsikkerhet: </w:t>
      </w:r>
    </w:p>
    <w:p w14:paraId="0E6500A7" w14:textId="77777777" w:rsidR="00F0530F" w:rsidRPr="00B91209" w:rsidRDefault="00060398" w:rsidP="009E08AB">
      <w:pPr>
        <w:spacing w:line="240" w:lineRule="auto"/>
        <w:rPr>
          <w:sz w:val="20"/>
          <w:szCs w:val="20"/>
        </w:rPr>
      </w:pPr>
      <w:hyperlink r:id="rId8" w:history="1">
        <w:r w:rsidR="009E08AB" w:rsidRPr="00B91209">
          <w:rPr>
            <w:rStyle w:val="Hyperkobling"/>
            <w:sz w:val="20"/>
            <w:szCs w:val="20"/>
          </w:rPr>
          <w:t>Statens strålevern- Jodtabletter ved atomulykker</w:t>
        </w:r>
      </w:hyperlink>
      <w:r w:rsidR="009E08AB" w:rsidRPr="00B91209">
        <w:rPr>
          <w:sz w:val="20"/>
          <w:szCs w:val="20"/>
        </w:rPr>
        <w:t>.</w:t>
      </w:r>
    </w:p>
    <w:sectPr w:rsidR="00F0530F" w:rsidRPr="00B91209" w:rsidSect="00CE360F">
      <w:footerReference w:type="default" r:id="rId9"/>
      <w:headerReference w:type="first" r:id="rId10"/>
      <w:footerReference w:type="first" r:id="rId11"/>
      <w:pgSz w:w="11900" w:h="16840"/>
      <w:pgMar w:top="1134" w:right="851" w:bottom="1701" w:left="1134" w:header="2835" w:footer="14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81B37" w14:textId="77777777" w:rsidR="009E08AB" w:rsidRDefault="009E08AB" w:rsidP="00942080">
      <w:r>
        <w:separator/>
      </w:r>
    </w:p>
  </w:endnote>
  <w:endnote w:type="continuationSeparator" w:id="0">
    <w:p w14:paraId="3A0944B5" w14:textId="77777777" w:rsidR="009E08AB" w:rsidRDefault="009E08AB" w:rsidP="0094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F678C" w14:textId="77777777" w:rsidR="00742B98" w:rsidRPr="006103DA" w:rsidRDefault="00826877" w:rsidP="00942080">
    <w:pPr>
      <w:pStyle w:val="Bunntekst"/>
    </w:pPr>
    <w:r w:rsidRPr="006103DA">
      <w:rPr>
        <w:noProof/>
        <w:lang w:eastAsia="nb-NO"/>
      </w:rPr>
      <w:drawing>
        <wp:anchor distT="0" distB="0" distL="114300" distR="114300" simplePos="0" relativeHeight="251659264" behindDoc="0" locked="0" layoutInCell="1" allowOverlap="1" wp14:anchorId="2719D4A1" wp14:editId="24FEDE69">
          <wp:simplePos x="0" y="0"/>
          <wp:positionH relativeFrom="page">
            <wp:posOffset>720090</wp:posOffset>
          </wp:positionH>
          <wp:positionV relativeFrom="page">
            <wp:posOffset>9871710</wp:posOffset>
          </wp:positionV>
          <wp:extent cx="1321435" cy="499110"/>
          <wp:effectExtent l="0" t="0" r="1270" b="0"/>
          <wp:wrapSquare wrapText="bothSides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ola-kommune_RG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1435" cy="499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6672" behindDoc="0" locked="1" layoutInCell="1" allowOverlap="1" wp14:anchorId="60A72547" wp14:editId="074E0B69">
              <wp:simplePos x="0" y="0"/>
              <wp:positionH relativeFrom="page">
                <wp:posOffset>5297170</wp:posOffset>
              </wp:positionH>
              <wp:positionV relativeFrom="page">
                <wp:posOffset>9832340</wp:posOffset>
              </wp:positionV>
              <wp:extent cx="0" cy="539750"/>
              <wp:effectExtent l="0" t="0" r="12700" b="6350"/>
              <wp:wrapNone/>
              <wp:docPr id="9" name="Rett linj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D0F55F" id="Rett linje 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7.1pt,774.2pt" to="417.1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1" layoutInCell="1" allowOverlap="1" wp14:anchorId="58185CDC" wp14:editId="39AF5A16">
              <wp:simplePos x="0" y="0"/>
              <wp:positionH relativeFrom="page">
                <wp:posOffset>3482340</wp:posOffset>
              </wp:positionH>
              <wp:positionV relativeFrom="page">
                <wp:posOffset>9832340</wp:posOffset>
              </wp:positionV>
              <wp:extent cx="0" cy="539750"/>
              <wp:effectExtent l="0" t="0" r="12700" b="6350"/>
              <wp:wrapNone/>
              <wp:docPr id="10" name="Rett linj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7C196A" id="Rett linje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4.2pt,774.2pt" to="274.2pt,8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0" locked="1" layoutInCell="1" allowOverlap="1" wp14:anchorId="171FC2A1" wp14:editId="387A5CA7">
              <wp:simplePos x="0" y="0"/>
              <wp:positionH relativeFrom="column">
                <wp:posOffset>2860675</wp:posOffset>
              </wp:positionH>
              <wp:positionV relativeFrom="page">
                <wp:posOffset>9868535</wp:posOffset>
              </wp:positionV>
              <wp:extent cx="1619885" cy="467995"/>
              <wp:effectExtent l="0" t="0" r="5715" b="1905"/>
              <wp:wrapNone/>
              <wp:docPr id="11" name="Tekstboks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63988C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Her kan man skrive inn tema </w:t>
                          </w:r>
                        </w:p>
                        <w:p w14:paraId="46E009B3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>Eventuelle saksnummer</w:t>
                          </w:r>
                        </w:p>
                        <w:p w14:paraId="1BE105E0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Navn på kontaktperson </w:t>
                          </w:r>
                        </w:p>
                        <w:p w14:paraId="22AB20CB" w14:textId="77777777" w:rsidR="00826877" w:rsidRPr="006103DA" w:rsidRDefault="00826877" w:rsidP="00942080">
                          <w:pPr>
                            <w:pStyle w:val="Toppogbunn-7ptregularVerdan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02906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style="position:absolute;margin-left:225.25pt;margin-top:777.05pt;width:127.5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" filled="f" stroked="f" strokeweight=".5pt">
              <v:textbox inset="0,0,0,0">
                <w:txbxContent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Her kan man skrive inn tema 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>Eventuelle saksnummer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Navn på kontaktperson </w:t>
                    </w:r>
                  </w:p>
                  <w:p w:rsidR="00826877" w:rsidRPr="006103DA" w:rsidRDefault="00826877" w:rsidP="00942080">
                    <w:pPr>
                      <w:pStyle w:val="Toppogbunn-7ptregularVerdana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4941350E" wp14:editId="659D3160">
              <wp:simplePos x="0" y="0"/>
              <wp:positionH relativeFrom="column">
                <wp:posOffset>4686300</wp:posOffset>
              </wp:positionH>
              <wp:positionV relativeFrom="page">
                <wp:posOffset>9870440</wp:posOffset>
              </wp:positionV>
              <wp:extent cx="1619885" cy="467995"/>
              <wp:effectExtent l="0" t="0" r="5715" b="1905"/>
              <wp:wrapNone/>
              <wp:docPr id="12" name="Tekstbok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190B13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>Og annen info nyttig for mottaker</w:t>
                          </w:r>
                        </w:p>
                        <w:p w14:paraId="48CAB676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Dato: </w:t>
                          </w:r>
                          <w:r w:rsidR="00D4169E">
                            <w:rPr>
                              <w:noProof/>
                            </w:rPr>
                            <w:t>05.03.2019</w:t>
                          </w:r>
                        </w:p>
                        <w:p w14:paraId="23C6AF8D" w14:textId="77777777" w:rsidR="00CE360F" w:rsidRPr="0074432A" w:rsidRDefault="00CE360F" w:rsidP="00CE360F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Side 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PAGE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2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  <w:r w:rsidRPr="0074432A">
                            <w:rPr>
                              <w:noProof/>
                            </w:rPr>
                            <w:t>/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2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1849702B" w14:textId="77777777" w:rsidR="00826877" w:rsidRPr="006103DA" w:rsidRDefault="00826877" w:rsidP="00942080">
                          <w:pPr>
                            <w:pStyle w:val="Toppogbunn-7ptregularVerdana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A70AB" id="_x0000_t202" coordsize="21600,21600" o:spt="202" path="m,l,21600r21600,l21600,xe">
              <v:stroke joinstyle="miter"/>
              <v:path gradientshapeok="t" o:connecttype="rect"/>
            </v:shapetype>
            <v:shape id="Tekstboks 12" o:spid="_x0000_s1027" type="#_x0000_t202" style="position:absolute;margin-left:369pt;margin-top:777.2pt;width:127.55pt;height:3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" filled="f" stroked="f" strokeweight=".5pt">
              <v:textbox inset="0,0,0,0">
                <w:txbxContent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>Og annen info nyttig for mottaker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Dato: </w:t>
                    </w:r>
                    <w:r w:rsidR="00D4169E">
                      <w:rPr>
                        <w:noProof/>
                      </w:rPr>
                      <w:t>05.03.2019</w:t>
                    </w:r>
                  </w:p>
                  <w:p w:rsidR="00CE360F" w:rsidRPr="0074432A" w:rsidRDefault="00CE360F" w:rsidP="00CE360F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Side 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PAGE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2</w:t>
                    </w:r>
                    <w:r w:rsidRPr="0074432A">
                      <w:rPr>
                        <w:noProof/>
                      </w:rPr>
                      <w:fldChar w:fldCharType="end"/>
                    </w:r>
                    <w:r w:rsidRPr="0074432A">
                      <w:rPr>
                        <w:noProof/>
                      </w:rPr>
                      <w:t>/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NUMPAGES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2</w:t>
                    </w:r>
                    <w:r w:rsidRPr="0074432A">
                      <w:rPr>
                        <w:noProof/>
                      </w:rPr>
                      <w:fldChar w:fldCharType="end"/>
                    </w:r>
                  </w:p>
                  <w:p w:rsidR="00826877" w:rsidRPr="006103DA" w:rsidRDefault="00826877" w:rsidP="00942080">
                    <w:pPr>
                      <w:pStyle w:val="Toppogbunn-7ptregularVerdana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6333D" w14:textId="77777777" w:rsidR="00147CA0" w:rsidRPr="006103DA" w:rsidRDefault="00826877" w:rsidP="00942080">
    <w:pPr>
      <w:pStyle w:val="Bunntekst"/>
    </w:pP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26469B77" wp14:editId="7DC6DF58">
              <wp:simplePos x="0" y="0"/>
              <wp:positionH relativeFrom="page">
                <wp:posOffset>5278120</wp:posOffset>
              </wp:positionH>
              <wp:positionV relativeFrom="page">
                <wp:posOffset>9829800</wp:posOffset>
              </wp:positionV>
              <wp:extent cx="0" cy="539750"/>
              <wp:effectExtent l="0" t="0" r="12700" b="63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5D4509" id="Rett linje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415.6pt,774pt" to="415.6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2576" behindDoc="0" locked="1" layoutInCell="1" allowOverlap="1" wp14:anchorId="51733F3C" wp14:editId="4D4DBBD6">
              <wp:simplePos x="0" y="0"/>
              <wp:positionH relativeFrom="page">
                <wp:posOffset>3463290</wp:posOffset>
              </wp:positionH>
              <wp:positionV relativeFrom="page">
                <wp:posOffset>9829800</wp:posOffset>
              </wp:positionV>
              <wp:extent cx="0" cy="539750"/>
              <wp:effectExtent l="0" t="0" r="12700" b="6350"/>
              <wp:wrapNone/>
              <wp:docPr id="5" name="Rett linj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39750"/>
                      </a:xfrm>
                      <a:prstGeom prst="line">
                        <a:avLst/>
                      </a:prstGeom>
                      <a:ln w="3175">
                        <a:solidFill>
                          <a:srgbClr val="1A191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CDB5D4" id="Rett linje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72.7pt,774pt" to="272.7pt,8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" strokecolor="#1a1918" strokeweight=".25pt">
              <v:stroke joinstyle="miter"/>
              <w10:wrap anchorx="page" anchory="page"/>
              <w10:anchorlock/>
            </v:lin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3600" behindDoc="0" locked="1" layoutInCell="1" allowOverlap="1" wp14:anchorId="3A2BCED1" wp14:editId="3DAA0C1B">
              <wp:simplePos x="0" y="0"/>
              <wp:positionH relativeFrom="column">
                <wp:posOffset>2841625</wp:posOffset>
              </wp:positionH>
              <wp:positionV relativeFrom="page">
                <wp:posOffset>9865995</wp:posOffset>
              </wp:positionV>
              <wp:extent cx="1619885" cy="467995"/>
              <wp:effectExtent l="0" t="0" r="5715" b="1905"/>
              <wp:wrapNone/>
              <wp:docPr id="6" name="Tekstboks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DA0D89" w14:textId="77777777" w:rsidR="00826877" w:rsidRPr="0074432A" w:rsidRDefault="00017033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67495" id="Tekstboks 6" o:spid="_x0000_s1030" type="#_x0000_t202" style="position:absolute;margin-left:223.75pt;margin-top:776.85pt;width:127.55pt;height:36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" filled="f" stroked="f" strokeweight=".5pt">
              <v:textbox inset="0,0,0,0">
                <w:txbxContent>
                  <w:p w:rsidR="00826877" w:rsidRPr="0074432A" w:rsidRDefault="00017033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 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6103D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4624" behindDoc="0" locked="1" layoutInCell="1" allowOverlap="1" wp14:anchorId="3F9F3C07" wp14:editId="5ACEB8AD">
              <wp:simplePos x="0" y="0"/>
              <wp:positionH relativeFrom="column">
                <wp:posOffset>4667250</wp:posOffset>
              </wp:positionH>
              <wp:positionV relativeFrom="page">
                <wp:posOffset>9867900</wp:posOffset>
              </wp:positionV>
              <wp:extent cx="1619885" cy="467995"/>
              <wp:effectExtent l="0" t="0" r="5715" b="1905"/>
              <wp:wrapNone/>
              <wp:docPr id="7" name="Tekstboks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885" cy="467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76A30" w14:textId="77777777" w:rsidR="00826877" w:rsidRPr="0074432A" w:rsidRDefault="00826877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Dato: </w:t>
                          </w:r>
                          <w:r w:rsidR="00D4169E">
                            <w:rPr>
                              <w:noProof/>
                            </w:rPr>
                            <w:t>05.03.2019</w:t>
                          </w:r>
                        </w:p>
                        <w:p w14:paraId="25615768" w14:textId="77777777" w:rsidR="00826877" w:rsidRPr="0074432A" w:rsidRDefault="00826877" w:rsidP="00942080">
                          <w:pPr>
                            <w:pStyle w:val="Toppogbunn-7ptregularVerdana"/>
                            <w:rPr>
                              <w:noProof/>
                            </w:rPr>
                          </w:pPr>
                          <w:r w:rsidRPr="0074432A">
                            <w:rPr>
                              <w:noProof/>
                            </w:rPr>
                            <w:t xml:space="preserve">Side </w:t>
                          </w:r>
                          <w:r w:rsidRPr="0074432A">
                            <w:rPr>
                              <w:noProof/>
                            </w:rPr>
                            <w:fldChar w:fldCharType="begin"/>
                          </w:r>
                          <w:r w:rsidRPr="0074432A">
                            <w:rPr>
                              <w:noProof/>
                            </w:rPr>
                            <w:instrText xml:space="preserve"> PAGE  \* MERGEFORMAT </w:instrText>
                          </w:r>
                          <w:r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1</w:t>
                          </w:r>
                          <w:r w:rsidRPr="0074432A">
                            <w:rPr>
                              <w:noProof/>
                            </w:rPr>
                            <w:fldChar w:fldCharType="end"/>
                          </w:r>
                          <w:r w:rsidRPr="0074432A">
                            <w:rPr>
                              <w:noProof/>
                            </w:rPr>
                            <w:t>/</w:t>
                          </w:r>
                          <w:r w:rsidR="00DD6992" w:rsidRPr="0074432A">
                            <w:rPr>
                              <w:noProof/>
                            </w:rPr>
                            <w:fldChar w:fldCharType="begin"/>
                          </w:r>
                          <w:r w:rsidR="00DD6992" w:rsidRPr="0074432A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DD6992" w:rsidRPr="0074432A">
                            <w:rPr>
                              <w:noProof/>
                            </w:rPr>
                            <w:fldChar w:fldCharType="separate"/>
                          </w:r>
                          <w:r w:rsidR="00B91209">
                            <w:rPr>
                              <w:noProof/>
                            </w:rPr>
                            <w:t>1</w:t>
                          </w:r>
                          <w:r w:rsidR="00DD6992" w:rsidRPr="0074432A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989934" id="_x0000_t202" coordsize="21600,21600" o:spt="202" path="m,l,21600r21600,l21600,xe">
              <v:stroke joinstyle="miter"/>
              <v:path gradientshapeok="t" o:connecttype="rect"/>
            </v:shapetype>
            <v:shape id="Tekstboks 7" o:spid="_x0000_s1030" type="#_x0000_t202" style="position:absolute;margin-left:367.5pt;margin-top:777pt;width:127.55pt;height:3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" filled="f" stroked="f" strokeweight=".5pt">
              <v:textbox inset="0,0,0,0">
                <w:txbxContent>
                  <w:p w:rsidR="00826877" w:rsidRPr="0074432A" w:rsidRDefault="00826877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Dato: </w:t>
                    </w:r>
                    <w:r w:rsidR="00D4169E">
                      <w:rPr>
                        <w:noProof/>
                      </w:rPr>
                      <w:t>05.03.2019</w:t>
                    </w:r>
                  </w:p>
                  <w:p w:rsidR="00826877" w:rsidRPr="0074432A" w:rsidRDefault="00826877" w:rsidP="00942080">
                    <w:pPr>
                      <w:pStyle w:val="Toppogbunn-7ptregularVerdana"/>
                      <w:rPr>
                        <w:noProof/>
                      </w:rPr>
                    </w:pPr>
                    <w:r w:rsidRPr="0074432A">
                      <w:rPr>
                        <w:noProof/>
                      </w:rPr>
                      <w:t xml:space="preserve">Side </w:t>
                    </w:r>
                    <w:r w:rsidRPr="0074432A">
                      <w:rPr>
                        <w:noProof/>
                      </w:rPr>
                      <w:fldChar w:fldCharType="begin"/>
                    </w:r>
                    <w:r w:rsidRPr="0074432A">
                      <w:rPr>
                        <w:noProof/>
                      </w:rPr>
                      <w:instrText xml:space="preserve"> PAGE  \* MERGEFORMAT </w:instrText>
                    </w:r>
                    <w:r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1</w:t>
                    </w:r>
                    <w:r w:rsidRPr="0074432A">
                      <w:rPr>
                        <w:noProof/>
                      </w:rPr>
                      <w:fldChar w:fldCharType="end"/>
                    </w:r>
                    <w:r w:rsidRPr="0074432A">
                      <w:rPr>
                        <w:noProof/>
                      </w:rPr>
                      <w:t>/</w:t>
                    </w:r>
                    <w:r w:rsidR="00DD6992" w:rsidRPr="0074432A">
                      <w:rPr>
                        <w:noProof/>
                      </w:rPr>
                      <w:fldChar w:fldCharType="begin"/>
                    </w:r>
                    <w:r w:rsidR="00DD6992" w:rsidRPr="0074432A">
                      <w:rPr>
                        <w:noProof/>
                      </w:rPr>
                      <w:instrText xml:space="preserve"> NUMPAGES  \* MERGEFORMAT </w:instrText>
                    </w:r>
                    <w:r w:rsidR="00DD6992" w:rsidRPr="0074432A">
                      <w:rPr>
                        <w:noProof/>
                      </w:rPr>
                      <w:fldChar w:fldCharType="separate"/>
                    </w:r>
                    <w:r w:rsidR="00B91209">
                      <w:rPr>
                        <w:noProof/>
                      </w:rPr>
                      <w:t>1</w:t>
                    </w:r>
                    <w:r w:rsidR="00DD6992" w:rsidRPr="0074432A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147CA0" w:rsidRPr="006103DA">
      <w:rPr>
        <w:noProof/>
        <w:lang w:eastAsia="nb-NO"/>
      </w:rPr>
      <w:drawing>
        <wp:anchor distT="0" distB="0" distL="114300" distR="114300" simplePos="0" relativeHeight="251661312" behindDoc="1" locked="0" layoutInCell="1" allowOverlap="1" wp14:anchorId="478FA069" wp14:editId="6C09B4A2">
          <wp:simplePos x="0" y="0"/>
          <wp:positionH relativeFrom="page">
            <wp:posOffset>720090</wp:posOffset>
          </wp:positionH>
          <wp:positionV relativeFrom="page">
            <wp:posOffset>9865995</wp:posOffset>
          </wp:positionV>
          <wp:extent cx="2591435" cy="46037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revark_forsid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14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6D0C5" w14:textId="77777777" w:rsidR="009E08AB" w:rsidRDefault="009E08AB" w:rsidP="00942080">
      <w:r>
        <w:separator/>
      </w:r>
    </w:p>
  </w:footnote>
  <w:footnote w:type="continuationSeparator" w:id="0">
    <w:p w14:paraId="6285EFE7" w14:textId="77777777" w:rsidR="009E08AB" w:rsidRDefault="009E08AB" w:rsidP="00942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16FCB" w14:textId="77777777" w:rsidR="00147CA0" w:rsidRPr="006103DA" w:rsidRDefault="00FF7D6D" w:rsidP="00942080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A7C212A" wp14:editId="67113AAC">
              <wp:simplePos x="0" y="0"/>
              <wp:positionH relativeFrom="column">
                <wp:posOffset>4722767</wp:posOffset>
              </wp:positionH>
              <wp:positionV relativeFrom="paragraph">
                <wp:posOffset>-911951</wp:posOffset>
              </wp:positionV>
              <wp:extent cx="922564" cy="670560"/>
              <wp:effectExtent l="0" t="0" r="5080" b="6350"/>
              <wp:wrapNone/>
              <wp:docPr id="32" name="Tekstbok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564" cy="670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7DD10" w14:textId="77777777" w:rsidR="00FF7D6D" w:rsidRPr="00FF7D6D" w:rsidRDefault="00FF7D6D" w:rsidP="00FF7D6D">
                          <w:pPr>
                            <w:pStyle w:val="Overskrift2"/>
                            <w:rPr>
                              <w:color w:val="38499C" w:themeColor="text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boks 32" o:spid="_x0000_s1028" type="#_x0000_t202" style="position:absolute;margin-left:371.85pt;margin-top:-71.8pt;width:72.65pt;height:52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" filled="f" stroked="f" strokeweight=".5pt">
              <v:textbox style="mso-fit-shape-to-text:t" inset="0,0,0,0">
                <w:txbxContent>
                  <w:p w:rsidR="00FF7D6D" w:rsidRPr="00FF7D6D" w:rsidRDefault="00FF7D6D" w:rsidP="00FF7D6D">
                    <w:pPr>
                      <w:pStyle w:val="Overskrift2"/>
                      <w:rPr>
                        <w:color w:val="38499C" w:themeColor="text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Pr="006103DA">
      <w:rPr>
        <w:noProof/>
        <w:lang w:eastAsia="nb-NO"/>
      </w:rPr>
      <w:drawing>
        <wp:anchor distT="0" distB="0" distL="114300" distR="114300" simplePos="0" relativeHeight="251681792" behindDoc="0" locked="1" layoutInCell="1" allowOverlap="1" wp14:anchorId="1B04C056" wp14:editId="205373A4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512000" cy="57240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ilde 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5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CA0" w:rsidRPr="006103DA">
      <w:rPr>
        <w:noProof/>
        <w:lang w:eastAsia="nb-NO"/>
      </w:rPr>
      <w:drawing>
        <wp:anchor distT="0" distB="0" distL="114300" distR="114300" simplePos="0" relativeHeight="251667456" behindDoc="0" locked="0" layoutInCell="1" allowOverlap="1" wp14:anchorId="3C883099" wp14:editId="4FBD2523">
          <wp:simplePos x="0" y="0"/>
          <wp:positionH relativeFrom="column">
            <wp:posOffset>3810</wp:posOffset>
          </wp:positionH>
          <wp:positionV relativeFrom="paragraph">
            <wp:posOffset>-2696550</wp:posOffset>
          </wp:positionV>
          <wp:extent cx="1513205" cy="572135"/>
          <wp:effectExtent l="0" t="0" r="0" b="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Bilde 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3205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8AB"/>
    <w:rsid w:val="00017033"/>
    <w:rsid w:val="00017A5F"/>
    <w:rsid w:val="00060398"/>
    <w:rsid w:val="000B4B78"/>
    <w:rsid w:val="000C345B"/>
    <w:rsid w:val="001103DA"/>
    <w:rsid w:val="00147CA0"/>
    <w:rsid w:val="001B6395"/>
    <w:rsid w:val="001F5524"/>
    <w:rsid w:val="00245CC8"/>
    <w:rsid w:val="002E2F52"/>
    <w:rsid w:val="002F31E7"/>
    <w:rsid w:val="00341CC0"/>
    <w:rsid w:val="003A53AC"/>
    <w:rsid w:val="00402375"/>
    <w:rsid w:val="004057B9"/>
    <w:rsid w:val="00412FC7"/>
    <w:rsid w:val="00446364"/>
    <w:rsid w:val="0052252F"/>
    <w:rsid w:val="0055329D"/>
    <w:rsid w:val="005C780B"/>
    <w:rsid w:val="005E4528"/>
    <w:rsid w:val="006024ED"/>
    <w:rsid w:val="006103DA"/>
    <w:rsid w:val="00613A64"/>
    <w:rsid w:val="00654365"/>
    <w:rsid w:val="00686E7D"/>
    <w:rsid w:val="00693FDF"/>
    <w:rsid w:val="006A2C17"/>
    <w:rsid w:val="006D02FC"/>
    <w:rsid w:val="006E5539"/>
    <w:rsid w:val="00725DFD"/>
    <w:rsid w:val="00742B98"/>
    <w:rsid w:val="0074432A"/>
    <w:rsid w:val="00762752"/>
    <w:rsid w:val="00826877"/>
    <w:rsid w:val="00844609"/>
    <w:rsid w:val="00942080"/>
    <w:rsid w:val="00996979"/>
    <w:rsid w:val="009B24B1"/>
    <w:rsid w:val="009E08AB"/>
    <w:rsid w:val="00A4313D"/>
    <w:rsid w:val="00A43CF3"/>
    <w:rsid w:val="00A92E17"/>
    <w:rsid w:val="00B03B90"/>
    <w:rsid w:val="00B91209"/>
    <w:rsid w:val="00C072BA"/>
    <w:rsid w:val="00C50ADC"/>
    <w:rsid w:val="00C660F7"/>
    <w:rsid w:val="00C91525"/>
    <w:rsid w:val="00CB17DC"/>
    <w:rsid w:val="00CD6EC7"/>
    <w:rsid w:val="00CE360F"/>
    <w:rsid w:val="00D338D5"/>
    <w:rsid w:val="00D40645"/>
    <w:rsid w:val="00D4169E"/>
    <w:rsid w:val="00D43700"/>
    <w:rsid w:val="00D71ADB"/>
    <w:rsid w:val="00DA442B"/>
    <w:rsid w:val="00DD6992"/>
    <w:rsid w:val="00DF0A44"/>
    <w:rsid w:val="00E202B5"/>
    <w:rsid w:val="00EA6AE3"/>
    <w:rsid w:val="00F0530F"/>
    <w:rsid w:val="00F078B9"/>
    <w:rsid w:val="00FE0648"/>
    <w:rsid w:val="00FE315B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B73545B"/>
  <w15:chartTrackingRefBased/>
  <w15:docId w15:val="{5E467704-197C-4C61-A67B-817D223FF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ødtekst - 9 pt (Verdana)"/>
    <w:qFormat/>
    <w:rsid w:val="003A53AC"/>
    <w:pPr>
      <w:spacing w:line="280" w:lineRule="exact"/>
    </w:pPr>
    <w:rPr>
      <w:rFonts w:ascii="Verdana" w:hAnsi="Verdana"/>
      <w:sz w:val="18"/>
    </w:rPr>
  </w:style>
  <w:style w:type="paragraph" w:styleId="Overskrift1">
    <w:name w:val="heading 1"/>
    <w:aliases w:val="H2 - 21 pt bold (Verdana)"/>
    <w:basedOn w:val="Normal"/>
    <w:next w:val="Ingress-11ptVerdana"/>
    <w:link w:val="Overskrift1Tegn"/>
    <w:uiPriority w:val="9"/>
    <w:qFormat/>
    <w:rsid w:val="006A2C17"/>
    <w:pPr>
      <w:keepNext/>
      <w:keepLines/>
      <w:spacing w:before="240" w:line="276" w:lineRule="auto"/>
      <w:outlineLvl w:val="0"/>
    </w:pPr>
    <w:rPr>
      <w:rFonts w:eastAsiaTheme="majorEastAsia" w:cstheme="majorBidi"/>
      <w:b/>
      <w:color w:val="1A1918"/>
      <w:sz w:val="42"/>
      <w:szCs w:val="32"/>
    </w:rPr>
  </w:style>
  <w:style w:type="paragraph" w:styleId="Overskrift2">
    <w:name w:val="heading 2"/>
    <w:aliases w:val="H3 - 15 pt bold (Verdana)"/>
    <w:basedOn w:val="Normal"/>
    <w:next w:val="Normal"/>
    <w:link w:val="Overskrift2Tegn"/>
    <w:uiPriority w:val="9"/>
    <w:unhideWhenUsed/>
    <w:qFormat/>
    <w:rsid w:val="00C072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A1918"/>
      <w:sz w:val="30"/>
      <w:szCs w:val="26"/>
    </w:rPr>
  </w:style>
  <w:style w:type="paragraph" w:styleId="Overskrift3">
    <w:name w:val="heading 3"/>
    <w:aliases w:val="H4 - 11 pt bold"/>
    <w:basedOn w:val="Normal"/>
    <w:next w:val="Normal"/>
    <w:link w:val="Overskrift3Tegn"/>
    <w:uiPriority w:val="9"/>
    <w:unhideWhenUsed/>
    <w:qFormat/>
    <w:rsid w:val="00CB17DC"/>
    <w:pPr>
      <w:keepNext/>
      <w:keepLines/>
      <w:spacing w:before="40"/>
      <w:outlineLvl w:val="2"/>
    </w:pPr>
    <w:rPr>
      <w:rFonts w:eastAsiaTheme="majorEastAsia" w:cstheme="majorBidi"/>
      <w:b/>
      <w:color w:val="1A1918"/>
      <w:sz w:val="22"/>
    </w:rPr>
  </w:style>
  <w:style w:type="paragraph" w:styleId="Overskrift4">
    <w:name w:val="heading 4"/>
    <w:aliases w:val="H5 - 9 pt bold"/>
    <w:basedOn w:val="Normal"/>
    <w:next w:val="Normal"/>
    <w:link w:val="Overskrift4Tegn"/>
    <w:uiPriority w:val="9"/>
    <w:unhideWhenUsed/>
    <w:qFormat/>
    <w:rsid w:val="00CB17DC"/>
    <w:pPr>
      <w:keepNext/>
      <w:keepLines/>
      <w:spacing w:before="40"/>
      <w:outlineLvl w:val="3"/>
    </w:pPr>
    <w:rPr>
      <w:rFonts w:eastAsiaTheme="majorEastAsia" w:cstheme="majorBidi"/>
      <w:b/>
      <w:iCs/>
      <w:color w:val="2C2A28" w:themeColor="text1"/>
    </w:rPr>
  </w:style>
  <w:style w:type="paragraph" w:styleId="Overskrift5">
    <w:name w:val="heading 5"/>
    <w:aliases w:val="(ikke bruk)"/>
    <w:basedOn w:val="Normal"/>
    <w:next w:val="Normal"/>
    <w:link w:val="Overskrift5Tegn"/>
    <w:uiPriority w:val="9"/>
    <w:semiHidden/>
    <w:unhideWhenUsed/>
    <w:rsid w:val="00F078B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C2A28" w:themeColor="tex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4064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40645"/>
  </w:style>
  <w:style w:type="paragraph" w:styleId="Bunntekst">
    <w:name w:val="footer"/>
    <w:basedOn w:val="Normal"/>
    <w:link w:val="BunntekstTegn"/>
    <w:uiPriority w:val="99"/>
    <w:unhideWhenUsed/>
    <w:rsid w:val="00D4064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40645"/>
  </w:style>
  <w:style w:type="paragraph" w:styleId="Ingenmellomrom">
    <w:name w:val="No Spacing"/>
    <w:uiPriority w:val="1"/>
    <w:rsid w:val="00C072BA"/>
    <w:rPr>
      <w:sz w:val="16"/>
    </w:rPr>
  </w:style>
  <w:style w:type="paragraph" w:styleId="NormalWeb">
    <w:name w:val="Normal (Web)"/>
    <w:basedOn w:val="Normal"/>
    <w:uiPriority w:val="99"/>
    <w:semiHidden/>
    <w:unhideWhenUsed/>
    <w:rsid w:val="00147C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nb-NO"/>
    </w:rPr>
  </w:style>
  <w:style w:type="character" w:customStyle="1" w:styleId="Overskrift4Tegn">
    <w:name w:val="Overskrift 4 Tegn"/>
    <w:aliases w:val="H5 - 9 pt bold Tegn"/>
    <w:basedOn w:val="Standardskriftforavsnitt"/>
    <w:link w:val="Overskrift4"/>
    <w:uiPriority w:val="9"/>
    <w:rsid w:val="00CB17DC"/>
    <w:rPr>
      <w:rFonts w:ascii="Verdana" w:eastAsiaTheme="majorEastAsia" w:hAnsi="Verdana" w:cstheme="majorBidi"/>
      <w:b/>
      <w:iCs/>
      <w:color w:val="2C2A28" w:themeColor="text1"/>
      <w:sz w:val="18"/>
    </w:rPr>
  </w:style>
  <w:style w:type="character" w:customStyle="1" w:styleId="Overskrift1Tegn">
    <w:name w:val="Overskrift 1 Tegn"/>
    <w:aliases w:val="H2 - 21 pt bold (Verdana) Tegn"/>
    <w:basedOn w:val="Standardskriftforavsnitt"/>
    <w:link w:val="Overskrift1"/>
    <w:uiPriority w:val="9"/>
    <w:rsid w:val="006A2C17"/>
    <w:rPr>
      <w:rFonts w:ascii="Verdana" w:eastAsiaTheme="majorEastAsia" w:hAnsi="Verdana" w:cstheme="majorBidi"/>
      <w:b/>
      <w:color w:val="1A1918"/>
      <w:sz w:val="42"/>
      <w:szCs w:val="32"/>
      <w:lang w:val="en-US"/>
    </w:rPr>
  </w:style>
  <w:style w:type="character" w:customStyle="1" w:styleId="Overskrift2Tegn">
    <w:name w:val="Overskrift 2 Tegn"/>
    <w:aliases w:val="H3 - 15 pt bold (Verdana) Tegn"/>
    <w:basedOn w:val="Standardskriftforavsnitt"/>
    <w:link w:val="Overskrift2"/>
    <w:uiPriority w:val="9"/>
    <w:rsid w:val="00C072BA"/>
    <w:rPr>
      <w:rFonts w:asciiTheme="majorHAnsi" w:eastAsiaTheme="majorEastAsia" w:hAnsiTheme="majorHAnsi" w:cstheme="majorBidi"/>
      <w:b/>
      <w:color w:val="1A1918"/>
      <w:sz w:val="30"/>
      <w:szCs w:val="26"/>
      <w:lang w:val="en-US"/>
    </w:rPr>
  </w:style>
  <w:style w:type="paragraph" w:customStyle="1" w:styleId="Toppogbunn-7ptregularVerdana">
    <w:name w:val="Topp og bunn - 7 pt regular (Verdana)"/>
    <w:basedOn w:val="Normal"/>
    <w:next w:val="Normal"/>
    <w:qFormat/>
    <w:rsid w:val="001B6395"/>
    <w:pPr>
      <w:spacing w:line="276" w:lineRule="auto"/>
    </w:pPr>
    <w:rPr>
      <w:color w:val="1A1918"/>
      <w:sz w:val="14"/>
    </w:rPr>
  </w:style>
  <w:style w:type="character" w:customStyle="1" w:styleId="Overskrift3Tegn">
    <w:name w:val="Overskrift 3 Tegn"/>
    <w:aliases w:val="H4 - 11 pt bold Tegn"/>
    <w:basedOn w:val="Standardskriftforavsnitt"/>
    <w:link w:val="Overskrift3"/>
    <w:uiPriority w:val="9"/>
    <w:rsid w:val="00CB17DC"/>
    <w:rPr>
      <w:rFonts w:ascii="Verdana" w:eastAsiaTheme="majorEastAsia" w:hAnsi="Verdana" w:cstheme="majorBidi"/>
      <w:b/>
      <w:color w:val="1A1918"/>
      <w:sz w:val="22"/>
    </w:rPr>
  </w:style>
  <w:style w:type="paragraph" w:customStyle="1" w:styleId="Ingress-11ptVerdana">
    <w:name w:val="Ingress - 11 pt (Verdana)"/>
    <w:next w:val="Normal"/>
    <w:qFormat/>
    <w:rsid w:val="006A2C17"/>
    <w:pPr>
      <w:spacing w:line="320" w:lineRule="exact"/>
    </w:pPr>
    <w:rPr>
      <w:rFonts w:ascii="Verdana" w:eastAsiaTheme="majorEastAsia" w:hAnsi="Verdana" w:cstheme="majorBidi"/>
      <w:color w:val="1A1918"/>
      <w:sz w:val="22"/>
    </w:rPr>
  </w:style>
  <w:style w:type="character" w:customStyle="1" w:styleId="Overskrift5Tegn">
    <w:name w:val="Overskrift 5 Tegn"/>
    <w:aliases w:val="(ikke bruk) Tegn"/>
    <w:basedOn w:val="Standardskriftforavsnitt"/>
    <w:link w:val="Overskrift5"/>
    <w:uiPriority w:val="9"/>
    <w:semiHidden/>
    <w:rsid w:val="00F078B9"/>
    <w:rPr>
      <w:rFonts w:asciiTheme="majorHAnsi" w:eastAsiaTheme="majorEastAsia" w:hAnsiTheme="majorHAnsi" w:cstheme="majorBidi"/>
      <w:color w:val="2C2A28" w:themeColor="text1"/>
      <w:sz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17A5F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17A5F"/>
    <w:rPr>
      <w:rFonts w:ascii="Times New Roman" w:hAnsi="Times New Roman" w:cs="Times New Roman"/>
      <w:sz w:val="18"/>
      <w:szCs w:val="18"/>
      <w:lang w:val="en-US"/>
    </w:rPr>
  </w:style>
  <w:style w:type="character" w:styleId="Hyperkobling">
    <w:name w:val="Hyperlink"/>
    <w:basedOn w:val="Standardskriftforavsnitt"/>
    <w:uiPriority w:val="99"/>
    <w:unhideWhenUsed/>
    <w:rsid w:val="009E08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rpa.no/temaartikler/94416/jodtabletter-ved-atomulykk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sa.no/filer/a004a6cc4c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\Maler\Notat.dotx" TargetMode="External"/></Relationships>
</file>

<file path=word/theme/theme1.xml><?xml version="1.0" encoding="utf-8"?>
<a:theme xmlns:a="http://schemas.openxmlformats.org/drawingml/2006/main" name="Sola kommune Brevark">
  <a:themeElements>
    <a:clrScheme name="Sola kommune">
      <a:dk1>
        <a:srgbClr val="2C2A28"/>
      </a:dk1>
      <a:lt1>
        <a:srgbClr val="FFFFFF"/>
      </a:lt1>
      <a:dk2>
        <a:srgbClr val="38499C"/>
      </a:dk2>
      <a:lt2>
        <a:srgbClr val="F3F3F3"/>
      </a:lt2>
      <a:accent1>
        <a:srgbClr val="00B373"/>
      </a:accent1>
      <a:accent2>
        <a:srgbClr val="F3364C"/>
      </a:accent2>
      <a:accent3>
        <a:srgbClr val="8659B5"/>
      </a:accent3>
      <a:accent4>
        <a:srgbClr val="FFB81C"/>
      </a:accent4>
      <a:accent5>
        <a:srgbClr val="1B365D"/>
      </a:accent5>
      <a:accent6>
        <a:srgbClr val="B3B7B9"/>
      </a:accent6>
      <a:hlink>
        <a:srgbClr val="0000FF"/>
      </a:hlink>
      <a:folHlink>
        <a:srgbClr val="800080"/>
      </a:folHlink>
    </a:clrScheme>
    <a:fontScheme name="Bjørnso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none" lIns="0" tIns="0" rIns="0" bIns="0" rtlCol="0">
        <a:spAutoFit/>
      </a:bodyPr>
      <a:lstStyle>
        <a:defPPr>
          <a:defRPr sz="1400"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Sola kommune" id="{E2857CAE-E933-674C-9B5A-F6003E73D613}" vid="{B129C08F-CCA1-4A4F-95ED-FCDEAAEE97A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020520-9180-41B1-9F3D-00E0944AE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1</TotalTime>
  <Pages>1</Pages>
  <Words>377</Words>
  <Characters>1999</Characters>
  <Application>Microsoft Office Word</Application>
  <DocSecurity>4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Grethe Wathne</dc:creator>
  <cp:keywords/>
  <dc:description/>
  <cp:lastModifiedBy>Maj Brit Rygh</cp:lastModifiedBy>
  <cp:revision>2</cp:revision>
  <cp:lastPrinted>2018-12-19T14:56:00Z</cp:lastPrinted>
  <dcterms:created xsi:type="dcterms:W3CDTF">2019-07-05T08:37:00Z</dcterms:created>
  <dcterms:modified xsi:type="dcterms:W3CDTF">2019-07-05T08:37:00Z</dcterms:modified>
</cp:coreProperties>
</file>